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30"/>
        <w:gridCol w:w="271"/>
        <w:gridCol w:w="3343"/>
      </w:tblGrid>
      <w:tr w:rsidR="001A391E" w:rsidTr="006F3B14">
        <w:trPr>
          <w:trHeight w:hRule="exact" w:val="14955"/>
          <w:jc w:val="center"/>
        </w:trPr>
        <w:tc>
          <w:tcPr>
            <w:tcW w:w="723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30"/>
            </w:tblGrid>
            <w:tr w:rsidR="006F3B14" w:rsidTr="006F3B14">
              <w:trPr>
                <w:cantSplit/>
                <w:trHeight w:hRule="exact" w:val="6356"/>
              </w:trPr>
              <w:tc>
                <w:tcPr>
                  <w:tcW w:w="7230" w:type="dxa"/>
                </w:tcPr>
                <w:p w:rsidR="006F3B14" w:rsidRPr="005B135E" w:rsidRDefault="00CD04E0" w:rsidP="006F3B14">
                  <w:pPr>
                    <w:pStyle w:val="Subtitle"/>
                    <w:rPr>
                      <w:color w:val="BD8115"/>
                    </w:rPr>
                  </w:pPr>
                  <w:bookmarkStart w:id="0" w:name="_GoBack" w:colFirst="2" w:colLast="3"/>
                  <w:r>
                    <w:rPr>
                      <w:color w:val="BD8115"/>
                    </w:rPr>
                    <w:t>2017</w:t>
                  </w:r>
                </w:p>
                <w:p w:rsidR="006F3B14" w:rsidRDefault="006F3B14" w:rsidP="006F3B14">
                  <w:pPr>
                    <w:pStyle w:val="Title"/>
                    <w:spacing w:line="192" w:lineRule="auto"/>
                  </w:pPr>
                  <w:r>
                    <w:t>GUSLA T-SHIRT COMpetition</w:t>
                  </w:r>
                </w:p>
                <w:p w:rsidR="006F3B14" w:rsidRDefault="006F3B14" w:rsidP="006F3B14">
                  <w:pPr>
                    <w:pStyle w:val="Heading1"/>
                  </w:pPr>
                  <w:r>
                    <w:t>Want to see your design on a t-shirt that will be worn by teenagers across ARIZONA?</w:t>
                  </w:r>
                </w:p>
                <w:p w:rsidR="006F3B14" w:rsidRDefault="006F3B14" w:rsidP="006F3B14">
                  <w:r>
                    <w:t>Your challenge is to create the</w:t>
                  </w:r>
                  <w:r w:rsidR="00CD04E0">
                    <w:t xml:space="preserve"> design for the back of the 2017</w:t>
                  </w:r>
                  <w:r>
                    <w:t xml:space="preserve"> GUSLA t-shirt that will be worn by over 200 students. The front of the </w:t>
                  </w:r>
                  <w:r w:rsidR="00CD04E0">
                    <w:t>t-shirt will have the 2017</w:t>
                  </w:r>
                  <w:r w:rsidR="00C6530F">
                    <w:t xml:space="preserve"> GUSLA Theme, ‘Achieve</w:t>
                  </w:r>
                  <w:r>
                    <w:t>’ (shown below).</w:t>
                  </w:r>
                </w:p>
              </w:tc>
            </w:tr>
            <w:tr w:rsidR="006F3B14" w:rsidTr="00C6530F">
              <w:trPr>
                <w:cantSplit/>
                <w:trHeight w:hRule="exact" w:val="3177"/>
              </w:trPr>
              <w:tc>
                <w:tcPr>
                  <w:tcW w:w="7230" w:type="dxa"/>
                  <w:vAlign w:val="bottom"/>
                </w:tcPr>
                <w:p w:rsidR="006F3B14" w:rsidRDefault="00C6530F" w:rsidP="006F3B14">
                  <w:r w:rsidRPr="001519F0">
                    <w:rPr>
                      <w:noProof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757555</wp:posOffset>
                        </wp:positionH>
                        <wp:positionV relativeFrom="paragraph">
                          <wp:posOffset>-142240</wp:posOffset>
                        </wp:positionV>
                        <wp:extent cx="3199765" cy="2544445"/>
                        <wp:effectExtent l="0" t="0" r="635" b="8255"/>
                        <wp:wrapNone/>
                        <wp:docPr id="20482" name="Content Placeholder 7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2" name="Content Placeholder 7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7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9765" cy="2544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F3B14" w:rsidTr="006F3B14">
              <w:trPr>
                <w:trHeight w:hRule="exact" w:val="8786"/>
              </w:trPr>
              <w:tc>
                <w:tcPr>
                  <w:tcW w:w="7230" w:type="dxa"/>
                </w:tcPr>
                <w:p w:rsidR="006F3B14" w:rsidRDefault="006F3B14" w:rsidP="006F3B14"/>
                <w:p w:rsidR="006F3B14" w:rsidRDefault="00C6530F" w:rsidP="006F3B14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499110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3457575" cy="19050"/>
                            <wp:effectExtent l="0" t="0" r="28575" b="19050"/>
                            <wp:wrapNone/>
                            <wp:docPr id="6" name="Straight Connector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457575" cy="1905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AEEB5D3" id="Straight Connector 6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pt,21.55pt" to="311.5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" strokecolor="#5a5a5a [2109]" strokeweight="1.5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:rsidR="00D34846" w:rsidRDefault="00C6530F" w:rsidP="00D34846">
                  <w:pPr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  <w:r w:rsidRPr="00C6530F">
                    <w:rPr>
                      <w:b/>
                      <w:i/>
                      <w:noProof/>
                      <w:sz w:val="22"/>
                      <w:lang w:eastAsia="en-US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423545</wp:posOffset>
                        </wp:positionH>
                        <wp:positionV relativeFrom="paragraph">
                          <wp:posOffset>45085</wp:posOffset>
                        </wp:positionV>
                        <wp:extent cx="3764280" cy="2321919"/>
                        <wp:effectExtent l="0" t="0" r="7620" b="0"/>
                        <wp:wrapNone/>
                        <wp:docPr id="1" name="Picture 1" descr="G:\GEAR UP 2012 to 2019\GUSLA\2015-16\T-Shirt (Design &amp; Competition)\2016 GUSLA Shirt (FRONT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EAR UP 2012 to 2019\GUSLA\2015-16\T-Shirt (Design &amp; Competition)\2016 GUSLA Shirt (FRONT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4280" cy="2321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D34846" w:rsidRDefault="00D34846" w:rsidP="00D34846">
                  <w:pPr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</w:p>
                <w:p w:rsidR="00D34846" w:rsidRDefault="00D34846" w:rsidP="00D34846">
                  <w:pPr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</w:p>
                <w:p w:rsidR="00D34846" w:rsidRDefault="00D34846" w:rsidP="00D34846">
                  <w:pPr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</w:p>
                <w:p w:rsidR="00D34846" w:rsidRDefault="00D34846" w:rsidP="00D34846">
                  <w:pPr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</w:p>
                <w:p w:rsidR="00D34846" w:rsidRDefault="00D34846" w:rsidP="00D34846">
                  <w:pPr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</w:p>
                <w:p w:rsidR="00D34846" w:rsidRDefault="00D34846" w:rsidP="00D34846">
                  <w:pPr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</w:p>
                <w:p w:rsidR="00D34846" w:rsidRDefault="00D34846" w:rsidP="00D34846">
                  <w:pPr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</w:p>
                <w:p w:rsidR="00D34846" w:rsidRPr="006F3B14" w:rsidRDefault="00C6530F" w:rsidP="00D34846">
                  <w:pPr>
                    <w:ind w:left="-360" w:firstLine="360"/>
                    <w:rPr>
                      <w:b/>
                      <w:i/>
                      <w:noProof/>
                      <w:sz w:val="22"/>
                      <w:lang w:eastAsia="en-US"/>
                    </w:rPr>
                  </w:pPr>
                  <w:r>
                    <w:rPr>
                      <w:b/>
                      <w:i/>
                      <w:noProof/>
                      <w:sz w:val="22"/>
                      <w:lang w:eastAsia="en-US"/>
                    </w:rPr>
                    <w:t>2016</w:t>
                  </w:r>
                  <w:r w:rsidR="00D34846" w:rsidRPr="006F3B14">
                    <w:rPr>
                      <w:b/>
                      <w:i/>
                      <w:noProof/>
                      <w:sz w:val="22"/>
                      <w:lang w:eastAsia="en-US"/>
                    </w:rPr>
                    <w:t xml:space="preserve"> winning t-shirt design </w:t>
                  </w:r>
                  <w:r>
                    <w:rPr>
                      <w:b/>
                      <w:i/>
                      <w:noProof/>
                      <w:sz w:val="22"/>
                      <w:lang w:eastAsia="en-US"/>
                    </w:rPr>
                    <w:t>(above) – Congratulations Milagros</w:t>
                  </w:r>
                  <w:r w:rsidR="00D34846" w:rsidRPr="006F3B14">
                    <w:rPr>
                      <w:b/>
                      <w:i/>
                      <w:noProof/>
                      <w:sz w:val="22"/>
                      <w:lang w:eastAsia="en-US"/>
                    </w:rPr>
                    <w:t xml:space="preserve"> from </w:t>
                  </w:r>
                  <w:r>
                    <w:rPr>
                      <w:b/>
                      <w:i/>
                      <w:noProof/>
                      <w:sz w:val="22"/>
                      <w:lang w:eastAsia="en-US"/>
                    </w:rPr>
                    <w:t xml:space="preserve">San Luis </w:t>
                  </w:r>
                  <w:r w:rsidR="00D34846" w:rsidRPr="006F3B14">
                    <w:rPr>
                      <w:b/>
                      <w:i/>
                      <w:noProof/>
                      <w:sz w:val="22"/>
                      <w:lang w:eastAsia="en-US"/>
                    </w:rPr>
                    <w:t xml:space="preserve"> HS</w:t>
                  </w:r>
                </w:p>
                <w:p w:rsidR="006F3B14" w:rsidRDefault="006F3B14" w:rsidP="006F3B14"/>
              </w:tc>
            </w:tr>
            <w:tr w:rsidR="006F3B14" w:rsidTr="006F3B14">
              <w:trPr>
                <w:trHeight w:hRule="exact" w:val="2430"/>
              </w:trPr>
              <w:tc>
                <w:tcPr>
                  <w:tcW w:w="7230" w:type="dxa"/>
                  <w:vAlign w:val="bottom"/>
                </w:tcPr>
                <w:p w:rsidR="006F3B14" w:rsidRDefault="006F3B14" w:rsidP="006F3B14"/>
              </w:tc>
            </w:tr>
          </w:tbl>
          <w:p w:rsidR="001A391E" w:rsidRDefault="001A391E"/>
        </w:tc>
        <w:tc>
          <w:tcPr>
            <w:tcW w:w="271" w:type="dxa"/>
          </w:tcPr>
          <w:p w:rsidR="001A391E" w:rsidRDefault="001A391E"/>
        </w:tc>
        <w:tc>
          <w:tcPr>
            <w:tcW w:w="3343" w:type="dxa"/>
          </w:tcPr>
          <w:tbl>
            <w:tblPr>
              <w:tblW w:w="3343" w:type="dxa"/>
              <w:tblInd w:w="1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343"/>
            </w:tblGrid>
            <w:tr w:rsidR="001A391E" w:rsidTr="006F3B14">
              <w:trPr>
                <w:trHeight w:hRule="exact" w:val="12338"/>
              </w:trPr>
              <w:tc>
                <w:tcPr>
                  <w:tcW w:w="3343" w:type="dxa"/>
                  <w:shd w:val="clear" w:color="auto" w:fill="00A59B" w:themeFill="accent2"/>
                  <w:vAlign w:val="center"/>
                </w:tcPr>
                <w:p w:rsidR="001A391E" w:rsidRPr="00E0108A" w:rsidRDefault="00F52802" w:rsidP="00E0108A">
                  <w:pPr>
                    <w:pStyle w:val="Heading2"/>
                    <w:ind w:left="-162" w:right="-198"/>
                    <w:rPr>
                      <w:sz w:val="44"/>
                    </w:rPr>
                  </w:pPr>
                  <w:r w:rsidRPr="00E0108A">
                    <w:rPr>
                      <w:sz w:val="44"/>
                    </w:rPr>
                    <w:t>T-SHIRT Design requirements</w:t>
                  </w:r>
                </w:p>
                <w:p w:rsidR="001A391E" w:rsidRPr="006F3B14" w:rsidRDefault="001A391E">
                  <w:pPr>
                    <w:pStyle w:val="Line"/>
                    <w:rPr>
                      <w:sz w:val="4"/>
                    </w:rPr>
                  </w:pPr>
                </w:p>
                <w:p w:rsidR="001A391E" w:rsidRPr="006F3B14" w:rsidRDefault="00F52802">
                  <w:pPr>
                    <w:pStyle w:val="Heading2"/>
                  </w:pPr>
                  <w:r w:rsidRPr="006F3B14">
                    <w:t xml:space="preserve">Must include the words ‘GEAR UP Summer Leadership Academy’ </w:t>
                  </w:r>
                </w:p>
                <w:p w:rsidR="001A391E" w:rsidRPr="006F3B14" w:rsidRDefault="001A391E">
                  <w:pPr>
                    <w:pStyle w:val="Line"/>
                    <w:rPr>
                      <w:sz w:val="4"/>
                    </w:rPr>
                  </w:pPr>
                </w:p>
                <w:p w:rsidR="001A391E" w:rsidRPr="006F3B14" w:rsidRDefault="00CD04E0">
                  <w:pPr>
                    <w:pStyle w:val="Heading2"/>
                  </w:pPr>
                  <w:r>
                    <w:t>Must include the year ‘2017</w:t>
                  </w:r>
                  <w:r w:rsidR="00E0108A" w:rsidRPr="006F3B14">
                    <w:t>’</w:t>
                  </w:r>
                </w:p>
                <w:p w:rsidR="001A391E" w:rsidRPr="006F3B14" w:rsidRDefault="001A391E">
                  <w:pPr>
                    <w:pStyle w:val="Line"/>
                    <w:rPr>
                      <w:sz w:val="4"/>
                    </w:rPr>
                  </w:pPr>
                </w:p>
                <w:p w:rsidR="001A391E" w:rsidRPr="006F3B14" w:rsidRDefault="00E0108A">
                  <w:pPr>
                    <w:pStyle w:val="Heading2"/>
                  </w:pPr>
                  <w:r w:rsidRPr="006F3B14">
                    <w:t>THE DESIGN MUST BE ABLE TO BE PRINTED IN ONE COLOR</w:t>
                  </w:r>
                </w:p>
                <w:p w:rsidR="001A391E" w:rsidRPr="006F3B14" w:rsidRDefault="001A391E" w:rsidP="006F3B14">
                  <w:pPr>
                    <w:pStyle w:val="Line"/>
                    <w:jc w:val="left"/>
                    <w:rPr>
                      <w:sz w:val="4"/>
                    </w:rPr>
                  </w:pPr>
                </w:p>
                <w:p w:rsidR="001A391E" w:rsidRDefault="00E0108A" w:rsidP="00E0108A">
                  <w:pPr>
                    <w:pStyle w:val="Heading2"/>
                  </w:pPr>
                  <w:r w:rsidRPr="006F3B14">
                    <w:t xml:space="preserve">the NAU &amp; AZ GEAR UP Logo </w:t>
                  </w:r>
                  <w:r w:rsidR="005B135E" w:rsidRPr="006F3B14">
                    <w:t xml:space="preserve">will be added </w:t>
                  </w:r>
                  <w:r w:rsidRPr="006F3B14">
                    <w:t>to the winners t-shirt design</w:t>
                  </w:r>
                  <w:r w:rsidR="006F3B14">
                    <w:rPr>
                      <w:sz w:val="28"/>
                    </w:rPr>
                    <w:t xml:space="preserve"> (</w:t>
                  </w:r>
                  <w:r w:rsidR="00CD04E0">
                    <w:rPr>
                      <w:i/>
                      <w:sz w:val="24"/>
                    </w:rPr>
                    <w:t>see 2016</w:t>
                  </w:r>
                  <w:r w:rsidR="006F3B14" w:rsidRPr="006F3B14">
                    <w:rPr>
                      <w:i/>
                      <w:sz w:val="24"/>
                    </w:rPr>
                    <w:t xml:space="preserve"> example </w:t>
                  </w:r>
                  <w:r w:rsidR="006F3B14">
                    <w:rPr>
                      <w:i/>
                      <w:sz w:val="24"/>
                    </w:rPr>
                    <w:t>–</w:t>
                  </w:r>
                  <w:r w:rsidR="006F3B14" w:rsidRPr="006F3B14">
                    <w:rPr>
                      <w:i/>
                      <w:sz w:val="24"/>
                    </w:rPr>
                    <w:t xml:space="preserve"> left</w:t>
                  </w:r>
                  <w:r w:rsidR="006F3B14">
                    <w:rPr>
                      <w:i/>
                      <w:sz w:val="24"/>
                    </w:rPr>
                    <w:t>)</w:t>
                  </w:r>
                </w:p>
              </w:tc>
            </w:tr>
            <w:tr w:rsidR="001A391E" w:rsidTr="00D34846">
              <w:trPr>
                <w:trHeight w:hRule="exact" w:val="80"/>
              </w:trPr>
              <w:tc>
                <w:tcPr>
                  <w:tcW w:w="3343" w:type="dxa"/>
                </w:tcPr>
                <w:p w:rsidR="001A391E" w:rsidRDefault="001A391E"/>
              </w:tc>
            </w:tr>
            <w:tr w:rsidR="001A391E" w:rsidTr="00D34846">
              <w:trPr>
                <w:trHeight w:hRule="exact" w:val="3925"/>
              </w:trPr>
              <w:tc>
                <w:tcPr>
                  <w:tcW w:w="3343" w:type="dxa"/>
                  <w:shd w:val="clear" w:color="auto" w:fill="E6A024" w:themeFill="accent1"/>
                </w:tcPr>
                <w:p w:rsidR="00D34846" w:rsidRPr="00D34846" w:rsidRDefault="00D34846" w:rsidP="00D34846">
                  <w:pPr>
                    <w:pStyle w:val="Heading3"/>
                    <w:rPr>
                      <w:sz w:val="6"/>
                    </w:rPr>
                  </w:pPr>
                </w:p>
                <w:p w:rsidR="001A391E" w:rsidRPr="00D34846" w:rsidRDefault="00B62634" w:rsidP="00D34846">
                  <w:pPr>
                    <w:pStyle w:val="Heading3"/>
                    <w:rPr>
                      <w:sz w:val="40"/>
                    </w:rPr>
                  </w:pPr>
                  <w:r w:rsidRPr="00D34846">
                    <w:rPr>
                      <w:sz w:val="40"/>
                    </w:rPr>
                    <w:t>Deadline</w:t>
                  </w:r>
                </w:p>
                <w:p w:rsidR="001A391E" w:rsidRPr="005B135E" w:rsidRDefault="00C6530F" w:rsidP="00D34846">
                  <w:pPr>
                    <w:pStyle w:val="ContactInfo"/>
                    <w:rPr>
                      <w:color w:val="E6A024"/>
                      <w:sz w:val="32"/>
                    </w:rPr>
                  </w:pPr>
                  <w:sdt>
                    <w:sdtPr>
                      <w:rPr>
                        <w:sz w:val="28"/>
                      </w:rPr>
                      <w:id w:val="857003158"/>
                      <w:placeholder>
                        <w:docPart w:val="AFD7436A150E485CBA64210428936B3F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62634" w:rsidRPr="00D34846">
                        <w:rPr>
                          <w:sz w:val="28"/>
                        </w:rPr>
                        <w:t xml:space="preserve">Your T-Shirt Design is due to your GEAR UP Coordinator, [insert your name], by </w:t>
                      </w:r>
                      <w:r w:rsidR="00E0108A" w:rsidRPr="00D34846">
                        <w:rPr>
                          <w:sz w:val="28"/>
                        </w:rPr>
                        <w:br/>
                      </w:r>
                      <w:r w:rsidR="00CD04E0">
                        <w:rPr>
                          <w:sz w:val="28"/>
                        </w:rPr>
                        <w:t>April XX, 2017</w:t>
                      </w:r>
                    </w:sdtContent>
                  </w:sdt>
                </w:p>
                <w:p w:rsidR="001A391E" w:rsidRDefault="001A391E" w:rsidP="00D34846">
                  <w:pPr>
                    <w:pStyle w:val="Date"/>
                  </w:pPr>
                </w:p>
              </w:tc>
            </w:tr>
          </w:tbl>
          <w:p w:rsidR="001A391E" w:rsidRDefault="001A391E"/>
        </w:tc>
      </w:tr>
      <w:bookmarkEnd w:id="0"/>
    </w:tbl>
    <w:p w:rsidR="00D34846" w:rsidRPr="006F3B14" w:rsidRDefault="00D34846">
      <w:pPr>
        <w:rPr>
          <w:b/>
          <w:i/>
          <w:noProof/>
          <w:sz w:val="22"/>
          <w:lang w:eastAsia="en-US"/>
        </w:rPr>
      </w:pPr>
    </w:p>
    <w:sectPr w:rsidR="00D34846" w:rsidRPr="006F3B14" w:rsidSect="00D34846">
      <w:pgSz w:w="12240" w:h="15840"/>
      <w:pgMar w:top="270" w:right="9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802"/>
    <w:rsid w:val="00013BF3"/>
    <w:rsid w:val="001A391E"/>
    <w:rsid w:val="001A42F3"/>
    <w:rsid w:val="004945E9"/>
    <w:rsid w:val="005B135E"/>
    <w:rsid w:val="006F3B14"/>
    <w:rsid w:val="00B62634"/>
    <w:rsid w:val="00C6530F"/>
    <w:rsid w:val="00CD04E0"/>
    <w:rsid w:val="00CD7B54"/>
    <w:rsid w:val="00D34846"/>
    <w:rsid w:val="00E0108A"/>
    <w:rsid w:val="00F5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1F75D4"/>
  <w15:chartTrackingRefBased/>
  <w15:docId w15:val="{2E8AC389-D2B9-4F8A-B8D2-539DC06BE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6A02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6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FD7436A150E485CBA64210428936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7C673-31F0-4F2F-BA77-740EBFFEB4DC}"/>
      </w:docPartPr>
      <w:docPartBody>
        <w:p w:rsidR="0094255F" w:rsidRDefault="00536D2D">
          <w:pPr>
            <w:pStyle w:val="AFD7436A150E485CBA64210428936B3F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D2D"/>
    <w:rsid w:val="00536D2D"/>
    <w:rsid w:val="0094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17D1DC835841A295A7F2400223BB5A">
    <w:name w:val="B917D1DC835841A295A7F2400223BB5A"/>
  </w:style>
  <w:style w:type="paragraph" w:customStyle="1" w:styleId="CBF3D9B441C34D94BBA7195D923CC7CF">
    <w:name w:val="CBF3D9B441C34D94BBA7195D923CC7CF"/>
  </w:style>
  <w:style w:type="paragraph" w:customStyle="1" w:styleId="ED6ECEF334A9451AB73D530EA5E30352">
    <w:name w:val="ED6ECEF334A9451AB73D530EA5E30352"/>
  </w:style>
  <w:style w:type="paragraph" w:customStyle="1" w:styleId="C76E064644A54B19A9687B72408AD1FD">
    <w:name w:val="C76E064644A54B19A9687B72408AD1FD"/>
  </w:style>
  <w:style w:type="paragraph" w:customStyle="1" w:styleId="22F6533BF8674708919864A721595943">
    <w:name w:val="22F6533BF8674708919864A721595943"/>
  </w:style>
  <w:style w:type="paragraph" w:customStyle="1" w:styleId="3096A209C3E345FF9161EBC5BAFFCA5B">
    <w:name w:val="3096A209C3E345FF9161EBC5BAFFCA5B"/>
  </w:style>
  <w:style w:type="paragraph" w:customStyle="1" w:styleId="55593CF944884F6284B3F0FABAAFB770">
    <w:name w:val="55593CF944884F6284B3F0FABAAFB770"/>
  </w:style>
  <w:style w:type="paragraph" w:customStyle="1" w:styleId="976914CA31C44A55A9FB4DE205121EBF">
    <w:name w:val="976914CA31C44A55A9FB4DE205121EBF"/>
  </w:style>
  <w:style w:type="paragraph" w:customStyle="1" w:styleId="17834C216F40464784DF0E21C865A6E2">
    <w:name w:val="17834C216F40464784DF0E21C865A6E2"/>
  </w:style>
  <w:style w:type="paragraph" w:customStyle="1" w:styleId="AD322A0C77384D80AF86B295CBC50AE4">
    <w:name w:val="AD322A0C77384D80AF86B295CBC50AE4"/>
  </w:style>
  <w:style w:type="paragraph" w:customStyle="1" w:styleId="AFD7436A150E485CBA64210428936B3F">
    <w:name w:val="AFD7436A150E485CBA64210428936B3F"/>
  </w:style>
  <w:style w:type="paragraph" w:customStyle="1" w:styleId="CE09F8C05F9C48B8AB18675CCDA2B608">
    <w:name w:val="CE09F8C05F9C48B8AB18675CCDA2B608"/>
  </w:style>
  <w:style w:type="paragraph" w:customStyle="1" w:styleId="9026546393A247538EE185E2C0219BF1">
    <w:name w:val="9026546393A247538EE185E2C0219B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317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Michael Acedo Jr</dc:creator>
  <cp:keywords/>
  <dc:description/>
  <cp:lastModifiedBy>John Michael Acedo Jr</cp:lastModifiedBy>
  <cp:revision>5</cp:revision>
  <cp:lastPrinted>2016-01-11T19:30:00Z</cp:lastPrinted>
  <dcterms:created xsi:type="dcterms:W3CDTF">2016-01-11T14:07:00Z</dcterms:created>
  <dcterms:modified xsi:type="dcterms:W3CDTF">2016-11-15T14:52:00Z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